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E16" w:rsidRPr="00ED5399" w:rsidRDefault="00DA7E16" w:rsidP="00026F9C">
      <w:pPr>
        <w:jc w:val="center"/>
        <w:rPr>
          <w:rFonts w:ascii="Times New Roman" w:hAnsi="Times New Roman"/>
          <w:b/>
          <w:sz w:val="28"/>
          <w:szCs w:val="28"/>
        </w:rPr>
      </w:pPr>
      <w:r w:rsidRPr="00ED5399">
        <w:rPr>
          <w:rFonts w:ascii="Times New Roman" w:hAnsi="Times New Roman"/>
          <w:b/>
          <w:sz w:val="28"/>
          <w:szCs w:val="28"/>
        </w:rPr>
        <w:t>Informācija Ministru prezidentes Laimdotas Straujumas atzinības rakstiem labākajiem vidusskolu absolventiem</w:t>
      </w:r>
    </w:p>
    <w:tbl>
      <w:tblPr>
        <w:tblW w:w="1091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77"/>
        <w:gridCol w:w="1843"/>
        <w:gridCol w:w="3117"/>
        <w:gridCol w:w="2978"/>
      </w:tblGrid>
      <w:tr w:rsidR="00DA7E16" w:rsidRPr="002B1817" w:rsidTr="00CE47A8">
        <w:trPr>
          <w:trHeight w:val="300"/>
        </w:trPr>
        <w:tc>
          <w:tcPr>
            <w:tcW w:w="2977" w:type="dxa"/>
            <w:vMerge w:val="restart"/>
            <w:vAlign w:val="center"/>
          </w:tcPr>
          <w:p w:rsidR="00DA7E16" w:rsidRPr="00D91153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Izglītības iestādes nosaukums</w:t>
            </w:r>
          </w:p>
        </w:tc>
        <w:tc>
          <w:tcPr>
            <w:tcW w:w="1843" w:type="dxa"/>
            <w:vMerge w:val="restart"/>
            <w:vAlign w:val="center"/>
          </w:tcPr>
          <w:p w:rsidR="00DA7E16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Skolēna</w:t>
            </w:r>
          </w:p>
          <w:p w:rsidR="00DA7E16" w:rsidRPr="00D91153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bookmarkStart w:id="0" w:name="_GoBack"/>
            <w:bookmarkEnd w:id="0"/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vārds, uzvārds</w:t>
            </w:r>
          </w:p>
        </w:tc>
        <w:tc>
          <w:tcPr>
            <w:tcW w:w="6095" w:type="dxa"/>
            <w:gridSpan w:val="2"/>
            <w:noWrap/>
            <w:vAlign w:val="center"/>
          </w:tcPr>
          <w:p w:rsidR="00DA7E16" w:rsidRPr="00D91153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Sasniegumi</w:t>
            </w:r>
          </w:p>
        </w:tc>
      </w:tr>
      <w:tr w:rsidR="00DA7E16" w:rsidRPr="002B1817" w:rsidTr="00CE47A8">
        <w:trPr>
          <w:trHeight w:val="570"/>
        </w:trPr>
        <w:tc>
          <w:tcPr>
            <w:tcW w:w="2977" w:type="dxa"/>
            <w:vMerge/>
            <w:vAlign w:val="center"/>
          </w:tcPr>
          <w:p w:rsidR="00DA7E16" w:rsidRPr="00D91153" w:rsidRDefault="00DA7E16" w:rsidP="00026F9C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843" w:type="dxa"/>
            <w:vMerge/>
            <w:vAlign w:val="center"/>
          </w:tcPr>
          <w:p w:rsidR="00DA7E16" w:rsidRPr="00D91153" w:rsidRDefault="00DA7E16" w:rsidP="00026F9C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3117" w:type="dxa"/>
            <w:vAlign w:val="center"/>
          </w:tcPr>
          <w:p w:rsidR="00DA7E16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Teicamas sekmes</w:t>
            </w:r>
          </w:p>
          <w:p w:rsidR="00DA7E16" w:rsidRPr="00D91153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(8, 9 un 10 balles pr</w:t>
            </w: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iekšmetu mācību gada vērtējumos)</w:t>
            </w:r>
          </w:p>
        </w:tc>
        <w:tc>
          <w:tcPr>
            <w:tcW w:w="2978" w:type="dxa"/>
            <w:vAlign w:val="center"/>
          </w:tcPr>
          <w:p w:rsidR="00DA7E16" w:rsidRPr="00D91153" w:rsidRDefault="00DA7E16" w:rsidP="00026F9C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D9115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Skolēns ieguvis godalgotu vietu Zinātniski pētniecisko darbu konferencē vai mācību priekšmetu olimpiādē</w:t>
            </w:r>
          </w:p>
        </w:tc>
      </w:tr>
      <w:tr w:rsidR="00DA7E16" w:rsidRPr="002B1817" w:rsidTr="00CE47A8">
        <w:trPr>
          <w:trHeight w:val="300"/>
        </w:trPr>
        <w:tc>
          <w:tcPr>
            <w:tcW w:w="2977" w:type="dxa"/>
            <w:noWrap/>
            <w:vAlign w:val="center"/>
          </w:tcPr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Saldus novada pašvaldības Druvas vidusskola</w:t>
            </w:r>
          </w:p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843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Rinalds Kuģis</w:t>
            </w:r>
          </w:p>
        </w:tc>
        <w:tc>
          <w:tcPr>
            <w:tcW w:w="3117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Teicamas sekmes</w:t>
            </w:r>
          </w:p>
        </w:tc>
        <w:tc>
          <w:tcPr>
            <w:tcW w:w="2978" w:type="dxa"/>
            <w:vAlign w:val="center"/>
          </w:tcPr>
          <w:p w:rsidR="00DA7E16" w:rsidRPr="000231BE" w:rsidRDefault="00DA7E16" w:rsidP="000231BE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lv-LV"/>
              </w:rPr>
            </w:pPr>
            <w:r w:rsidRPr="000231BE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lv-LV"/>
              </w:rPr>
              <w:t xml:space="preserve">1. pakāpe ekonomikas 16. valsts olimpiādē </w:t>
            </w:r>
          </w:p>
          <w:p w:rsidR="00DA7E16" w:rsidRPr="000231BE" w:rsidRDefault="00DA7E16" w:rsidP="000231BE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lv-LV"/>
              </w:rPr>
            </w:pPr>
            <w:r w:rsidRPr="000231BE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lv-LV"/>
              </w:rPr>
              <w:t xml:space="preserve">3. pakāpe informātikas 28. valsts olimpiādē </w:t>
            </w:r>
          </w:p>
          <w:p w:rsidR="00DA7E16" w:rsidRPr="000231BE" w:rsidRDefault="00DA7E16" w:rsidP="000231B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</w:pPr>
            <w:r w:rsidRPr="000231BE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lv-LV"/>
              </w:rPr>
              <w:t>Atzinība ģeogrāfijas 32. valsts olimpiādē</w:t>
            </w:r>
            <w:r w:rsidRPr="000231B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 xml:space="preserve"> </w:t>
            </w:r>
          </w:p>
        </w:tc>
      </w:tr>
      <w:tr w:rsidR="00DA7E16" w:rsidRPr="002B1817" w:rsidTr="00CE47A8">
        <w:trPr>
          <w:trHeight w:val="300"/>
        </w:trPr>
        <w:tc>
          <w:tcPr>
            <w:tcW w:w="2977" w:type="dxa"/>
            <w:noWrap/>
            <w:vAlign w:val="center"/>
          </w:tcPr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  <w:p w:rsidR="00DA7E16" w:rsidRDefault="00DA7E16" w:rsidP="000231B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Saldus novada pašvaldības Druvas vidusskola</w:t>
            </w:r>
          </w:p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843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Jānis Laubergs</w:t>
            </w:r>
          </w:p>
        </w:tc>
        <w:tc>
          <w:tcPr>
            <w:tcW w:w="3117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Teicamas un izcilas sekmes sekmes</w:t>
            </w:r>
          </w:p>
        </w:tc>
        <w:tc>
          <w:tcPr>
            <w:tcW w:w="2978" w:type="dxa"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</w:tr>
      <w:tr w:rsidR="00DA7E16" w:rsidRPr="002B1817" w:rsidTr="00CE47A8">
        <w:trPr>
          <w:trHeight w:val="300"/>
        </w:trPr>
        <w:tc>
          <w:tcPr>
            <w:tcW w:w="2977" w:type="dxa"/>
            <w:noWrap/>
            <w:vAlign w:val="center"/>
          </w:tcPr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  <w:p w:rsidR="00DA7E16" w:rsidRDefault="00DA7E16" w:rsidP="000231B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Saldus novada pašvaldības Druvas vidusskola</w:t>
            </w:r>
          </w:p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843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Beāte Balandīna</w:t>
            </w:r>
          </w:p>
        </w:tc>
        <w:tc>
          <w:tcPr>
            <w:tcW w:w="3117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978" w:type="dxa"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3. pakāpe Latvijas 38. zinātniskajā konferencē</w:t>
            </w:r>
          </w:p>
        </w:tc>
      </w:tr>
      <w:tr w:rsidR="00DA7E16" w:rsidRPr="002B1817" w:rsidTr="00CE47A8">
        <w:trPr>
          <w:trHeight w:val="300"/>
        </w:trPr>
        <w:tc>
          <w:tcPr>
            <w:tcW w:w="2977" w:type="dxa"/>
            <w:noWrap/>
            <w:vAlign w:val="center"/>
          </w:tcPr>
          <w:p w:rsidR="00DA7E16" w:rsidRDefault="00DA7E16" w:rsidP="000231B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Saldus novada pašvaldības Druvas vidusskola</w:t>
            </w:r>
          </w:p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1843" w:type="dxa"/>
            <w:noWrap/>
            <w:vAlign w:val="center"/>
          </w:tcPr>
          <w:p w:rsidR="00DA7E16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  <w:t>Paula Dēvica</w:t>
            </w:r>
          </w:p>
        </w:tc>
        <w:tc>
          <w:tcPr>
            <w:tcW w:w="3117" w:type="dxa"/>
            <w:noWrap/>
            <w:vAlign w:val="center"/>
          </w:tcPr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  <w:tc>
          <w:tcPr>
            <w:tcW w:w="2978" w:type="dxa"/>
            <w:vAlign w:val="center"/>
          </w:tcPr>
          <w:p w:rsidR="00DA7E16" w:rsidRPr="000231BE" w:rsidRDefault="00DA7E16" w:rsidP="000231B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  <w:r w:rsidRPr="000231BE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lv-LV"/>
              </w:rPr>
              <w:t>1</w:t>
            </w:r>
            <w:r w:rsidRPr="000231BE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lv-LV"/>
              </w:rPr>
              <w:t xml:space="preserve">. pakāpe latviešu valodas un literatūras 41. valsts olimpiādē  </w:t>
            </w:r>
          </w:p>
          <w:p w:rsidR="00DA7E16" w:rsidRPr="00026F9C" w:rsidRDefault="00DA7E16" w:rsidP="00A47D8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lv-LV"/>
              </w:rPr>
            </w:pPr>
          </w:p>
        </w:tc>
      </w:tr>
    </w:tbl>
    <w:p w:rsidR="00DA7E16" w:rsidRDefault="00DA7E16" w:rsidP="00ED5399"/>
    <w:sectPr w:rsidR="00DA7E16" w:rsidSect="00026F9C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C2739C"/>
    <w:multiLevelType w:val="hybridMultilevel"/>
    <w:tmpl w:val="D1F2B2B6"/>
    <w:lvl w:ilvl="0" w:tplc="79CCE87A">
      <w:start w:val="1"/>
      <w:numFmt w:val="bullet"/>
      <w:lvlText w:val="•"/>
      <w:lvlJc w:val="left"/>
      <w:pPr>
        <w:tabs>
          <w:tab w:val="num" w:pos="540"/>
        </w:tabs>
        <w:ind w:left="540" w:hanging="360"/>
      </w:pPr>
      <w:rPr>
        <w:rFonts w:ascii="Times New Roman" w:hAnsi="Times New Roman" w:hint="default"/>
      </w:rPr>
    </w:lvl>
    <w:lvl w:ilvl="1" w:tplc="3E9A2438" w:tentative="1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2" w:tplc="037AAE76" w:tentative="1">
      <w:start w:val="1"/>
      <w:numFmt w:val="bullet"/>
      <w:lvlText w:val="•"/>
      <w:lvlJc w:val="left"/>
      <w:pPr>
        <w:tabs>
          <w:tab w:val="num" w:pos="1980"/>
        </w:tabs>
        <w:ind w:left="1980" w:hanging="360"/>
      </w:pPr>
      <w:rPr>
        <w:rFonts w:ascii="Times New Roman" w:hAnsi="Times New Roman" w:hint="default"/>
      </w:rPr>
    </w:lvl>
    <w:lvl w:ilvl="3" w:tplc="898E6DA8" w:tentative="1">
      <w:start w:val="1"/>
      <w:numFmt w:val="bullet"/>
      <w:lvlText w:val="•"/>
      <w:lvlJc w:val="left"/>
      <w:pPr>
        <w:tabs>
          <w:tab w:val="num" w:pos="2700"/>
        </w:tabs>
        <w:ind w:left="2700" w:hanging="360"/>
      </w:pPr>
      <w:rPr>
        <w:rFonts w:ascii="Times New Roman" w:hAnsi="Times New Roman" w:hint="default"/>
      </w:rPr>
    </w:lvl>
    <w:lvl w:ilvl="4" w:tplc="5426CE60" w:tentative="1">
      <w:start w:val="1"/>
      <w:numFmt w:val="bullet"/>
      <w:lvlText w:val="•"/>
      <w:lvlJc w:val="left"/>
      <w:pPr>
        <w:tabs>
          <w:tab w:val="num" w:pos="3420"/>
        </w:tabs>
        <w:ind w:left="3420" w:hanging="360"/>
      </w:pPr>
      <w:rPr>
        <w:rFonts w:ascii="Times New Roman" w:hAnsi="Times New Roman" w:hint="default"/>
      </w:rPr>
    </w:lvl>
    <w:lvl w:ilvl="5" w:tplc="C22A7B96" w:tentative="1">
      <w:start w:val="1"/>
      <w:numFmt w:val="bullet"/>
      <w:lvlText w:val="•"/>
      <w:lvlJc w:val="left"/>
      <w:pPr>
        <w:tabs>
          <w:tab w:val="num" w:pos="4140"/>
        </w:tabs>
        <w:ind w:left="4140" w:hanging="360"/>
      </w:pPr>
      <w:rPr>
        <w:rFonts w:ascii="Times New Roman" w:hAnsi="Times New Roman" w:hint="default"/>
      </w:rPr>
    </w:lvl>
    <w:lvl w:ilvl="6" w:tplc="9F46ECFC" w:tentative="1">
      <w:start w:val="1"/>
      <w:numFmt w:val="bullet"/>
      <w:lvlText w:val="•"/>
      <w:lvlJc w:val="left"/>
      <w:pPr>
        <w:tabs>
          <w:tab w:val="num" w:pos="4860"/>
        </w:tabs>
        <w:ind w:left="4860" w:hanging="360"/>
      </w:pPr>
      <w:rPr>
        <w:rFonts w:ascii="Times New Roman" w:hAnsi="Times New Roman" w:hint="default"/>
      </w:rPr>
    </w:lvl>
    <w:lvl w:ilvl="7" w:tplc="312E4168" w:tentative="1">
      <w:start w:val="1"/>
      <w:numFmt w:val="bullet"/>
      <w:lvlText w:val="•"/>
      <w:lvlJc w:val="left"/>
      <w:pPr>
        <w:tabs>
          <w:tab w:val="num" w:pos="5580"/>
        </w:tabs>
        <w:ind w:left="5580" w:hanging="360"/>
      </w:pPr>
      <w:rPr>
        <w:rFonts w:ascii="Times New Roman" w:hAnsi="Times New Roman" w:hint="default"/>
      </w:rPr>
    </w:lvl>
    <w:lvl w:ilvl="8" w:tplc="C1D81CC4" w:tentative="1">
      <w:start w:val="1"/>
      <w:numFmt w:val="bullet"/>
      <w:lvlText w:val="•"/>
      <w:lvlJc w:val="left"/>
      <w:pPr>
        <w:tabs>
          <w:tab w:val="num" w:pos="6300"/>
        </w:tabs>
        <w:ind w:left="630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F9C"/>
    <w:rsid w:val="000211C4"/>
    <w:rsid w:val="000231BE"/>
    <w:rsid w:val="00026F9C"/>
    <w:rsid w:val="00066B7F"/>
    <w:rsid w:val="000910F2"/>
    <w:rsid w:val="000B5F01"/>
    <w:rsid w:val="00126E1A"/>
    <w:rsid w:val="001F01A0"/>
    <w:rsid w:val="002016C7"/>
    <w:rsid w:val="00253432"/>
    <w:rsid w:val="00290E1B"/>
    <w:rsid w:val="002B1817"/>
    <w:rsid w:val="002E270E"/>
    <w:rsid w:val="00324946"/>
    <w:rsid w:val="003D5C4B"/>
    <w:rsid w:val="00440EBF"/>
    <w:rsid w:val="005E1B85"/>
    <w:rsid w:val="006D495A"/>
    <w:rsid w:val="007D5CA4"/>
    <w:rsid w:val="008B2ADE"/>
    <w:rsid w:val="00A47D85"/>
    <w:rsid w:val="00B043C5"/>
    <w:rsid w:val="00BD101C"/>
    <w:rsid w:val="00C61C8C"/>
    <w:rsid w:val="00CE47A8"/>
    <w:rsid w:val="00D91153"/>
    <w:rsid w:val="00DA7E16"/>
    <w:rsid w:val="00EB2D27"/>
    <w:rsid w:val="00ED5399"/>
    <w:rsid w:val="00F44C0A"/>
    <w:rsid w:val="00FC1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6E1A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781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1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8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8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81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</TotalTime>
  <Pages>1</Pages>
  <Words>570</Words>
  <Characters>325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Informācija Ministru prezidentes Laimdotas Straujumas atzinības rakstiem labākajiem vidusskolu absolventiem</dc:title>
  <dc:subject/>
  <dc:creator>Sandra Obodova</dc:creator>
  <cp:keywords/>
  <dc:description/>
  <cp:lastModifiedBy>Lietotajs</cp:lastModifiedBy>
  <cp:revision>5</cp:revision>
  <cp:lastPrinted>2015-05-25T06:54:00Z</cp:lastPrinted>
  <dcterms:created xsi:type="dcterms:W3CDTF">2015-05-25T06:47:00Z</dcterms:created>
  <dcterms:modified xsi:type="dcterms:W3CDTF">2016-01-07T10:53:00Z</dcterms:modified>
</cp:coreProperties>
</file>